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44192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44192E" w:rsidRDefault="00304080" w:rsidP="00D21EC6">
            <w:pPr>
              <w:pStyle w:val="a3"/>
              <w:ind w:left="-75"/>
              <w:jc w:val="both"/>
              <w:rPr>
                <w:szCs w:val="28"/>
              </w:rPr>
            </w:pPr>
            <w:r w:rsidRPr="0044192E">
              <w:rPr>
                <w:szCs w:val="28"/>
              </w:rPr>
              <w:t xml:space="preserve">О проекте закона Приморского края </w:t>
            </w:r>
            <w:r w:rsidR="00652875" w:rsidRPr="0044192E">
              <w:rPr>
                <w:szCs w:val="28"/>
              </w:rPr>
              <w:t>"</w:t>
            </w:r>
            <w:r w:rsidR="000E05A2" w:rsidRPr="000E05A2">
              <w:rPr>
                <w:szCs w:val="28"/>
              </w:rPr>
              <w:t xml:space="preserve">О внесении изменения в </w:t>
            </w:r>
            <w:r w:rsidR="00D21EC6">
              <w:rPr>
                <w:szCs w:val="28"/>
              </w:rPr>
              <w:t>статью 2</w:t>
            </w:r>
            <w:r w:rsidR="00D21EC6" w:rsidRPr="00D21EC6">
              <w:rPr>
                <w:szCs w:val="28"/>
                <w:vertAlign w:val="superscript"/>
              </w:rPr>
              <w:t>1</w:t>
            </w:r>
            <w:r w:rsidR="00D21EC6">
              <w:rPr>
                <w:szCs w:val="28"/>
              </w:rPr>
              <w:t xml:space="preserve"> </w:t>
            </w:r>
            <w:r w:rsidR="000E05A2" w:rsidRPr="000E05A2">
              <w:rPr>
                <w:szCs w:val="28"/>
              </w:rPr>
              <w:t>Закон</w:t>
            </w:r>
            <w:r w:rsidR="00D21EC6">
              <w:rPr>
                <w:szCs w:val="28"/>
              </w:rPr>
              <w:t>а</w:t>
            </w:r>
            <w:r w:rsidR="000E05A2" w:rsidRPr="000E05A2">
              <w:rPr>
                <w:szCs w:val="28"/>
              </w:rPr>
              <w:t xml:space="preserve"> Приморского края "О налоге на имущество организаций</w:t>
            </w:r>
            <w:r w:rsidRPr="0044192E">
              <w:rPr>
                <w:szCs w:val="28"/>
              </w:rPr>
              <w:t>"</w:t>
            </w:r>
          </w:p>
        </w:tc>
      </w:tr>
    </w:tbl>
    <w:p w:rsidR="002D7753" w:rsidRPr="0044192E" w:rsidRDefault="002D7753" w:rsidP="005C4A6D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44192E">
        <w:rPr>
          <w:szCs w:val="28"/>
        </w:rPr>
        <w:t xml:space="preserve">Законодательное Собрание Приморского края 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rPr>
          <w:szCs w:val="28"/>
        </w:rPr>
      </w:pPr>
      <w:r w:rsidRPr="0044192E">
        <w:rPr>
          <w:szCs w:val="28"/>
        </w:rPr>
        <w:t>ПОСТАНОВЛЯЕТ: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4192E">
        <w:rPr>
          <w:szCs w:val="28"/>
        </w:rPr>
        <w:t xml:space="preserve">1.Принять проект закона Приморского края </w:t>
      </w:r>
      <w:r w:rsidR="000E05A2" w:rsidRPr="0044192E">
        <w:rPr>
          <w:szCs w:val="28"/>
        </w:rPr>
        <w:t>"</w:t>
      </w:r>
      <w:r w:rsidR="000E05A2" w:rsidRPr="000E05A2">
        <w:rPr>
          <w:szCs w:val="28"/>
        </w:rPr>
        <w:t xml:space="preserve">О внесении изменения </w:t>
      </w:r>
      <w:r w:rsidR="00631A8C">
        <w:rPr>
          <w:szCs w:val="28"/>
        </w:rPr>
        <w:br/>
      </w:r>
      <w:r w:rsidR="000E05A2" w:rsidRPr="000E05A2">
        <w:rPr>
          <w:szCs w:val="28"/>
        </w:rPr>
        <w:t xml:space="preserve">в </w:t>
      </w:r>
      <w:r w:rsidR="00F11ABF">
        <w:rPr>
          <w:szCs w:val="28"/>
        </w:rPr>
        <w:t>статью 2</w:t>
      </w:r>
      <w:r w:rsidR="00F11ABF" w:rsidRPr="00F11ABF">
        <w:rPr>
          <w:szCs w:val="28"/>
          <w:vertAlign w:val="superscript"/>
        </w:rPr>
        <w:t>1</w:t>
      </w:r>
      <w:r w:rsidR="00F11ABF">
        <w:rPr>
          <w:szCs w:val="28"/>
        </w:rPr>
        <w:t xml:space="preserve"> </w:t>
      </w:r>
      <w:r w:rsidR="000E05A2" w:rsidRPr="000E05A2">
        <w:rPr>
          <w:szCs w:val="28"/>
        </w:rPr>
        <w:t>Закон</w:t>
      </w:r>
      <w:r w:rsidR="00F11ABF">
        <w:rPr>
          <w:szCs w:val="28"/>
        </w:rPr>
        <w:t>а</w:t>
      </w:r>
      <w:r w:rsidR="000E05A2" w:rsidRPr="000E05A2">
        <w:rPr>
          <w:szCs w:val="28"/>
        </w:rPr>
        <w:t xml:space="preserve"> Приморского края "О налоге на имущество организаций</w:t>
      </w:r>
      <w:r w:rsidR="000E05A2" w:rsidRPr="0044192E">
        <w:rPr>
          <w:szCs w:val="28"/>
        </w:rPr>
        <w:t>"</w:t>
      </w:r>
      <w:r w:rsidR="00F870A1" w:rsidRPr="0044192E">
        <w:rPr>
          <w:rFonts w:eastAsia="Calibri"/>
          <w:szCs w:val="28"/>
          <w:lang w:eastAsia="en-US"/>
        </w:rPr>
        <w:t xml:space="preserve"> </w:t>
      </w:r>
      <w:r w:rsidR="00631A8C">
        <w:rPr>
          <w:rFonts w:eastAsia="Calibri"/>
          <w:szCs w:val="28"/>
          <w:lang w:eastAsia="en-US"/>
        </w:rPr>
        <w:br/>
      </w:r>
      <w:r w:rsidRPr="0044192E">
        <w:rPr>
          <w:color w:val="000000"/>
          <w:spacing w:val="-5"/>
          <w:szCs w:val="28"/>
        </w:rPr>
        <w:t>в первом чтении</w:t>
      </w:r>
      <w:r w:rsidRPr="0044192E">
        <w:rPr>
          <w:szCs w:val="28"/>
        </w:rPr>
        <w:t>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F870A1" w:rsidP="00F870A1">
      <w:pPr>
        <w:ind w:firstLine="720"/>
        <w:jc w:val="both"/>
        <w:rPr>
          <w:szCs w:val="28"/>
        </w:rPr>
      </w:pPr>
      <w:r w:rsidRPr="0044192E">
        <w:rPr>
          <w:szCs w:val="28"/>
        </w:rPr>
        <w:t>2</w:t>
      </w:r>
      <w:r w:rsidR="000E18B7" w:rsidRPr="0044192E">
        <w:rPr>
          <w:szCs w:val="28"/>
        </w:rPr>
        <w:t>.Комитету Законодательного Собрания по бюджетно-налоговой политике и финансовым ресурсам (</w:t>
      </w:r>
      <w:r w:rsidR="00912BCD">
        <w:rPr>
          <w:szCs w:val="28"/>
        </w:rPr>
        <w:t>Гудкова</w:t>
      </w:r>
      <w:bookmarkStart w:id="0" w:name="_GoBack"/>
      <w:bookmarkEnd w:id="0"/>
      <w:r w:rsidR="000E18B7" w:rsidRPr="0044192E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4192E">
        <w:rPr>
          <w:szCs w:val="28"/>
        </w:rPr>
        <w:t>3</w:t>
      </w:r>
      <w:r w:rsidR="000E18B7" w:rsidRPr="0044192E">
        <w:rPr>
          <w:szCs w:val="28"/>
        </w:rPr>
        <w:t>.Настоящее постановление вступает в силу со дня его принятия.</w:t>
      </w:r>
    </w:p>
    <w:p w:rsidR="00786685" w:rsidRPr="0044192E" w:rsidRDefault="00786685" w:rsidP="000E18B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Председатель </w:t>
      </w: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Законодательного Собрания        </w:t>
      </w:r>
      <w:r w:rsidR="003062E1" w:rsidRPr="0044192E">
        <w:rPr>
          <w:szCs w:val="28"/>
        </w:rPr>
        <w:t xml:space="preserve">                               </w:t>
      </w:r>
      <w:r w:rsidRPr="0044192E">
        <w:rPr>
          <w:szCs w:val="28"/>
        </w:rPr>
        <w:t xml:space="preserve">      </w:t>
      </w:r>
      <w:r w:rsidR="009D4ECE" w:rsidRPr="0044192E">
        <w:rPr>
          <w:szCs w:val="28"/>
        </w:rPr>
        <w:t xml:space="preserve">    </w:t>
      </w:r>
      <w:r w:rsidRPr="0044192E">
        <w:rPr>
          <w:szCs w:val="28"/>
        </w:rPr>
        <w:t xml:space="preserve">     </w:t>
      </w:r>
      <w:r w:rsidR="007D34CC" w:rsidRPr="0044192E">
        <w:rPr>
          <w:szCs w:val="28"/>
        </w:rPr>
        <w:t xml:space="preserve">    </w:t>
      </w:r>
      <w:r w:rsidRPr="0044192E">
        <w:rPr>
          <w:szCs w:val="28"/>
        </w:rPr>
        <w:t xml:space="preserve"> </w:t>
      </w:r>
      <w:r w:rsidR="001D352A" w:rsidRPr="0044192E">
        <w:rPr>
          <w:szCs w:val="28"/>
        </w:rPr>
        <w:t xml:space="preserve"> </w:t>
      </w:r>
      <w:r w:rsidR="00304080" w:rsidRPr="0044192E">
        <w:rPr>
          <w:szCs w:val="28"/>
        </w:rPr>
        <w:t>А.А. Волошко</w:t>
      </w:r>
    </w:p>
    <w:sectPr w:rsidR="005C4A6D" w:rsidRPr="0044192E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C2"/>
    <w:rsid w:val="000429DE"/>
    <w:rsid w:val="00055733"/>
    <w:rsid w:val="00055C02"/>
    <w:rsid w:val="00075C69"/>
    <w:rsid w:val="00087FBC"/>
    <w:rsid w:val="000A11DC"/>
    <w:rsid w:val="000B0027"/>
    <w:rsid w:val="000D1AC3"/>
    <w:rsid w:val="000E05A2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408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192E"/>
    <w:rsid w:val="004464D8"/>
    <w:rsid w:val="00456602"/>
    <w:rsid w:val="004601A7"/>
    <w:rsid w:val="004611E1"/>
    <w:rsid w:val="00470F85"/>
    <w:rsid w:val="00477267"/>
    <w:rsid w:val="00484D60"/>
    <w:rsid w:val="00492BA5"/>
    <w:rsid w:val="004B5A6E"/>
    <w:rsid w:val="004B6BF6"/>
    <w:rsid w:val="004D6E05"/>
    <w:rsid w:val="004E15AD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1A8C"/>
    <w:rsid w:val="006359A3"/>
    <w:rsid w:val="0063724F"/>
    <w:rsid w:val="00652875"/>
    <w:rsid w:val="006A6E86"/>
    <w:rsid w:val="006B03C2"/>
    <w:rsid w:val="006C1C27"/>
    <w:rsid w:val="006C350D"/>
    <w:rsid w:val="007272E7"/>
    <w:rsid w:val="0073600A"/>
    <w:rsid w:val="00741720"/>
    <w:rsid w:val="007574D9"/>
    <w:rsid w:val="00767C72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2BCD"/>
    <w:rsid w:val="00914CEC"/>
    <w:rsid w:val="00942BCF"/>
    <w:rsid w:val="009675DA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CF149E"/>
    <w:rsid w:val="00D03733"/>
    <w:rsid w:val="00D171CC"/>
    <w:rsid w:val="00D21EC6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C51CC"/>
    <w:rsid w:val="00ED23EF"/>
    <w:rsid w:val="00EE3AC5"/>
    <w:rsid w:val="00EF60D9"/>
    <w:rsid w:val="00F11ABF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  <w:rsid w:val="00FF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25E6D"/>
  <w15:docId w15:val="{F9607381-742F-4E33-8023-5A719D6D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  <w:style w:type="character" w:customStyle="1" w:styleId="a7">
    <w:name w:val="Основной текст с отступом Знак Знак"/>
    <w:rsid w:val="000A11DC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9</TotalTime>
  <Pages>1</Pages>
  <Words>106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Ю.А.</dc:creator>
  <cp:lastModifiedBy>Кушнир Елена Анатольевна</cp:lastModifiedBy>
  <cp:revision>9</cp:revision>
  <cp:lastPrinted>2026-06-10T23:27:00Z</cp:lastPrinted>
  <dcterms:created xsi:type="dcterms:W3CDTF">2025-09-17T02:24:00Z</dcterms:created>
  <dcterms:modified xsi:type="dcterms:W3CDTF">2026-10-05T05:20:00Z</dcterms:modified>
</cp:coreProperties>
</file>