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142"/>
        <w:gridCol w:w="3118"/>
        <w:gridCol w:w="1985"/>
      </w:tblGrid>
      <w:tr w:rsidR="007B5289" w:rsidTr="00F25DC2">
        <w:tc>
          <w:tcPr>
            <w:tcW w:w="9498" w:type="dxa"/>
            <w:gridSpan w:val="5"/>
          </w:tcPr>
          <w:p w:rsidR="00F14CBB" w:rsidRDefault="00F14CBB" w:rsidP="00B00EFB">
            <w:pPr>
              <w:pStyle w:val="1"/>
              <w:spacing w:line="240" w:lineRule="auto"/>
              <w:ind w:left="6381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F25DC2">
        <w:tc>
          <w:tcPr>
            <w:tcW w:w="9498" w:type="dxa"/>
            <w:gridSpan w:val="5"/>
          </w:tcPr>
          <w:p w:rsidR="007B5289" w:rsidRDefault="007B5289" w:rsidP="00B00EFB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B00EFB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B00EFB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25DC2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3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F25DC2">
        <w:trPr>
          <w:gridAfter w:val="2"/>
          <w:wAfter w:w="5103" w:type="dxa"/>
        </w:trPr>
        <w:tc>
          <w:tcPr>
            <w:tcW w:w="4395" w:type="dxa"/>
            <w:gridSpan w:val="3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AB1E32" w:rsidRPr="00744C38" w:rsidTr="00744C38">
        <w:trPr>
          <w:gridAfter w:val="3"/>
          <w:wAfter w:w="5245" w:type="dxa"/>
        </w:trPr>
        <w:tc>
          <w:tcPr>
            <w:tcW w:w="4253" w:type="dxa"/>
            <w:gridSpan w:val="2"/>
          </w:tcPr>
          <w:p w:rsidR="00AB1E32" w:rsidRPr="00744C38" w:rsidRDefault="00AB1E32" w:rsidP="00524F12">
            <w:pPr>
              <w:ind w:right="-111"/>
              <w:jc w:val="both"/>
              <w:rPr>
                <w:szCs w:val="28"/>
              </w:rPr>
            </w:pPr>
            <w:r w:rsidRPr="00744C38">
              <w:rPr>
                <w:color w:val="000000"/>
                <w:spacing w:val="2"/>
                <w:szCs w:val="28"/>
              </w:rPr>
              <w:t xml:space="preserve">О проекте закона Приморского края "О переводе земельных участков </w:t>
            </w:r>
            <w:bookmarkStart w:id="0" w:name="_GoBack"/>
            <w:bookmarkEnd w:id="0"/>
            <w:r w:rsidRPr="00744C38">
              <w:rPr>
                <w:color w:val="000000"/>
                <w:spacing w:val="2"/>
                <w:szCs w:val="28"/>
              </w:rPr>
              <w:t>с кадастровыми номерами 25:18:015701:1153, 25:18:015701:1154,</w:t>
            </w:r>
            <w:r w:rsidR="00744C38" w:rsidRPr="00744C38">
              <w:rPr>
                <w:color w:val="000000"/>
                <w:spacing w:val="2"/>
                <w:szCs w:val="28"/>
              </w:rPr>
              <w:t xml:space="preserve"> </w:t>
            </w:r>
            <w:r w:rsidRPr="00744C38">
              <w:rPr>
                <w:color w:val="000000"/>
                <w:spacing w:val="2"/>
                <w:szCs w:val="28"/>
              </w:rPr>
              <w:t>25:18:015701:1157, 25:18:015701:817 из категории земель сельскохозяйственного назначения в другую категорию"</w:t>
            </w:r>
          </w:p>
        </w:tc>
      </w:tr>
      <w:tr w:rsidR="00AB1E32" w:rsidRPr="00B906C5" w:rsidTr="00F25DC2">
        <w:trPr>
          <w:gridAfter w:val="2"/>
          <w:wAfter w:w="5103" w:type="dxa"/>
        </w:trPr>
        <w:tc>
          <w:tcPr>
            <w:tcW w:w="4395" w:type="dxa"/>
            <w:gridSpan w:val="3"/>
          </w:tcPr>
          <w:p w:rsidR="00AB1E32" w:rsidRDefault="00AB1E32" w:rsidP="00AB1E32">
            <w:pPr>
              <w:rPr>
                <w:b/>
                <w:color w:val="000000"/>
                <w:spacing w:val="2"/>
                <w:szCs w:val="28"/>
              </w:rPr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171597" w:rsidRPr="008862D1">
        <w:t>"</w:t>
      </w:r>
      <w:r w:rsidR="00EF39D0">
        <w:rPr>
          <w:color w:val="000000"/>
          <w:spacing w:val="2"/>
          <w:szCs w:val="28"/>
        </w:rPr>
        <w:t xml:space="preserve">О переводе земельных </w:t>
      </w:r>
      <w:r w:rsidR="00AB1E32" w:rsidRPr="00AB1E32">
        <w:rPr>
          <w:color w:val="000000"/>
          <w:spacing w:val="2"/>
          <w:szCs w:val="28"/>
        </w:rPr>
        <w:t>участков с кадастровыми номерами 25:18:</w:t>
      </w:r>
      <w:r w:rsidR="00AB1E32">
        <w:rPr>
          <w:color w:val="000000"/>
          <w:spacing w:val="2"/>
          <w:szCs w:val="28"/>
        </w:rPr>
        <w:t xml:space="preserve">015701:1153, 25:18:015701:1154, </w:t>
      </w:r>
      <w:r w:rsidR="00AB1E32" w:rsidRPr="00AB1E32">
        <w:rPr>
          <w:color w:val="000000"/>
          <w:spacing w:val="2"/>
          <w:szCs w:val="28"/>
        </w:rPr>
        <w:t>25:18:015701:1157</w:t>
      </w:r>
      <w:r w:rsidR="00AB1E32">
        <w:rPr>
          <w:color w:val="000000"/>
          <w:spacing w:val="2"/>
          <w:szCs w:val="28"/>
        </w:rPr>
        <w:t xml:space="preserve">, </w:t>
      </w:r>
      <w:r w:rsidR="00AB1E32" w:rsidRPr="00AB1E32">
        <w:rPr>
          <w:color w:val="000000"/>
          <w:spacing w:val="2"/>
          <w:szCs w:val="28"/>
        </w:rPr>
        <w:t>25:18</w:t>
      </w:r>
      <w:r w:rsidR="00AB1E32">
        <w:rPr>
          <w:color w:val="000000"/>
          <w:spacing w:val="2"/>
          <w:szCs w:val="28"/>
        </w:rPr>
        <w:t xml:space="preserve">:015701:817 из категории земель </w:t>
      </w:r>
      <w:r w:rsidR="00AB1E32" w:rsidRPr="00AB1E32">
        <w:rPr>
          <w:color w:val="000000"/>
          <w:spacing w:val="2"/>
          <w:szCs w:val="28"/>
        </w:rPr>
        <w:t>сельскохозяйственного назначения в другую категорию</w:t>
      </w:r>
      <w:r w:rsidR="00AB1E32">
        <w:rPr>
          <w:color w:val="000000"/>
          <w:spacing w:val="2"/>
          <w:szCs w:val="28"/>
        </w:rPr>
        <w:t>"</w:t>
      </w:r>
      <w:r w:rsidR="00171597"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AF0EAA" w:rsidRDefault="00AF0EAA" w:rsidP="00AF0EAA">
      <w:pPr>
        <w:ind w:firstLine="709"/>
        <w:jc w:val="both"/>
      </w:pPr>
      <w:r>
        <w:t xml:space="preserve">2.Комитету Законодательного Собрания по продовольственной политике и природопользованию </w:t>
      </w:r>
      <w:r w:rsidRPr="00AC1C93">
        <w:t>(Андрейченко)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F0EAA" w:rsidRDefault="00AF0EAA" w:rsidP="00AF0EAA">
      <w:pPr>
        <w:jc w:val="both"/>
      </w:pPr>
    </w:p>
    <w:p w:rsidR="00AF0EAA" w:rsidRDefault="00AF0EAA" w:rsidP="00AF0EA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64689" w:rsidRDefault="00C64689" w:rsidP="00C64689"/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931FD6" w:rsidRDefault="00B906C5">
      <w:r w:rsidRPr="00B906C5">
        <w:t xml:space="preserve">Законодательного Собрания                                  </w:t>
      </w:r>
      <w:r w:rsidR="00827F3E">
        <w:t xml:space="preserve">                          </w:t>
      </w:r>
      <w:r w:rsidRPr="00B906C5">
        <w:t>А.</w:t>
      </w:r>
      <w:r w:rsidR="00827F3E">
        <w:t>А</w:t>
      </w:r>
      <w:r w:rsidRPr="00B906C5">
        <w:t xml:space="preserve">. </w:t>
      </w:r>
      <w:r w:rsidR="00827F3E">
        <w:t>Волошко</w:t>
      </w:r>
    </w:p>
    <w:sectPr w:rsidR="00931FD6" w:rsidSect="00F25DC2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20F" w:rsidRDefault="0029620F">
      <w:r>
        <w:separator/>
      </w:r>
    </w:p>
  </w:endnote>
  <w:endnote w:type="continuationSeparator" w:id="0">
    <w:p w:rsidR="0029620F" w:rsidRDefault="0029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20F" w:rsidRDefault="0029620F">
      <w:r>
        <w:separator/>
      </w:r>
    </w:p>
  </w:footnote>
  <w:footnote w:type="continuationSeparator" w:id="0">
    <w:p w:rsidR="0029620F" w:rsidRDefault="0029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40CDD"/>
    <w:rsid w:val="00057575"/>
    <w:rsid w:val="0007488C"/>
    <w:rsid w:val="000B3FB2"/>
    <w:rsid w:val="000D1DB2"/>
    <w:rsid w:val="000D628E"/>
    <w:rsid w:val="000E5228"/>
    <w:rsid w:val="000F1E8E"/>
    <w:rsid w:val="00123119"/>
    <w:rsid w:val="00142AC0"/>
    <w:rsid w:val="00155F7F"/>
    <w:rsid w:val="001602E9"/>
    <w:rsid w:val="00164D07"/>
    <w:rsid w:val="00171597"/>
    <w:rsid w:val="001E6F62"/>
    <w:rsid w:val="001F469A"/>
    <w:rsid w:val="00221CF1"/>
    <w:rsid w:val="00271CEF"/>
    <w:rsid w:val="0029620F"/>
    <w:rsid w:val="002D44E7"/>
    <w:rsid w:val="003325F4"/>
    <w:rsid w:val="00334E5A"/>
    <w:rsid w:val="0035007E"/>
    <w:rsid w:val="00392E21"/>
    <w:rsid w:val="00393134"/>
    <w:rsid w:val="003A21BF"/>
    <w:rsid w:val="003A31F4"/>
    <w:rsid w:val="003F24F8"/>
    <w:rsid w:val="00465737"/>
    <w:rsid w:val="004B69FA"/>
    <w:rsid w:val="004C518D"/>
    <w:rsid w:val="004D1A01"/>
    <w:rsid w:val="005017EF"/>
    <w:rsid w:val="00506283"/>
    <w:rsid w:val="00524F12"/>
    <w:rsid w:val="005534F7"/>
    <w:rsid w:val="005A6019"/>
    <w:rsid w:val="005E6130"/>
    <w:rsid w:val="00602077"/>
    <w:rsid w:val="00614D7B"/>
    <w:rsid w:val="00692D81"/>
    <w:rsid w:val="00695A4A"/>
    <w:rsid w:val="006B7A84"/>
    <w:rsid w:val="006D45ED"/>
    <w:rsid w:val="006E650F"/>
    <w:rsid w:val="00726997"/>
    <w:rsid w:val="00744C38"/>
    <w:rsid w:val="00762C79"/>
    <w:rsid w:val="00795ABA"/>
    <w:rsid w:val="007B48E7"/>
    <w:rsid w:val="007B5289"/>
    <w:rsid w:val="007D497E"/>
    <w:rsid w:val="00827F3E"/>
    <w:rsid w:val="00835A0E"/>
    <w:rsid w:val="008818A7"/>
    <w:rsid w:val="00882F02"/>
    <w:rsid w:val="008E7E41"/>
    <w:rsid w:val="008F4797"/>
    <w:rsid w:val="00922AED"/>
    <w:rsid w:val="00924B45"/>
    <w:rsid w:val="00931FD6"/>
    <w:rsid w:val="009372FF"/>
    <w:rsid w:val="0094344A"/>
    <w:rsid w:val="009559A2"/>
    <w:rsid w:val="00973D0C"/>
    <w:rsid w:val="009959AC"/>
    <w:rsid w:val="009B270D"/>
    <w:rsid w:val="009C06BA"/>
    <w:rsid w:val="009C4DC8"/>
    <w:rsid w:val="00A13794"/>
    <w:rsid w:val="00A26831"/>
    <w:rsid w:val="00A26C60"/>
    <w:rsid w:val="00A93332"/>
    <w:rsid w:val="00AB1E32"/>
    <w:rsid w:val="00AC1C93"/>
    <w:rsid w:val="00AE5EE6"/>
    <w:rsid w:val="00AF0EAA"/>
    <w:rsid w:val="00B00EFB"/>
    <w:rsid w:val="00B81A8A"/>
    <w:rsid w:val="00B84893"/>
    <w:rsid w:val="00B906C5"/>
    <w:rsid w:val="00BA0F45"/>
    <w:rsid w:val="00BA58C7"/>
    <w:rsid w:val="00BA61C8"/>
    <w:rsid w:val="00C20E8F"/>
    <w:rsid w:val="00C64689"/>
    <w:rsid w:val="00CA0458"/>
    <w:rsid w:val="00CA7E54"/>
    <w:rsid w:val="00CB146D"/>
    <w:rsid w:val="00CD03FC"/>
    <w:rsid w:val="00CE19DF"/>
    <w:rsid w:val="00D02716"/>
    <w:rsid w:val="00D417AF"/>
    <w:rsid w:val="00D4322D"/>
    <w:rsid w:val="00D84696"/>
    <w:rsid w:val="00D8678F"/>
    <w:rsid w:val="00DF01B2"/>
    <w:rsid w:val="00E16F96"/>
    <w:rsid w:val="00E62345"/>
    <w:rsid w:val="00E93A7F"/>
    <w:rsid w:val="00ED3F8A"/>
    <w:rsid w:val="00EE3AD2"/>
    <w:rsid w:val="00EF39D0"/>
    <w:rsid w:val="00EF502B"/>
    <w:rsid w:val="00F14CBB"/>
    <w:rsid w:val="00F25DC2"/>
    <w:rsid w:val="00F36BF7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B2EFA4-6243-40B5-9860-66D28006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22D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AE0FB-B90F-46C4-94A3-B9419BBB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22</TotalTime>
  <Pages>1</Pages>
  <Words>114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8</cp:revision>
  <cp:lastPrinted>2026-10-07T00:55:00Z</cp:lastPrinted>
  <dcterms:created xsi:type="dcterms:W3CDTF">2026-04-17T04:23:00Z</dcterms:created>
  <dcterms:modified xsi:type="dcterms:W3CDTF">2026-10-08T07:28:00Z</dcterms:modified>
</cp:coreProperties>
</file>