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b/>
          <w:spacing w:val="40"/>
          <w:sz w:val="32"/>
        </w:rPr>
      </w:pPr>
      <w:r>
        <w:rPr/>
        <w:drawing>
          <wp:inline distT="0" distB="0" distL="0" distR="0">
            <wp:extent cx="742950" cy="7435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3" t="-100" r="-103" b="-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16"/>
        </w:rPr>
      </w:r>
    </w:p>
    <w:p>
      <w:pPr>
        <w:pStyle w:val="Normal"/>
        <w:jc w:val="center"/>
        <w:rPr>
          <w:spacing w:val="60"/>
          <w:sz w:val="16"/>
        </w:rPr>
      </w:pPr>
      <w:r>
        <w:rPr>
          <w:spacing w:val="60"/>
          <w:sz w:val="16"/>
        </w:rPr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pacing w:lineRule="auto" w:line="360"/>
        <w:jc w:val="both"/>
        <w:rPr/>
      </w:pPr>
      <w:r>
        <w:rPr>
          <w:sz w:val="24"/>
          <w:szCs w:val="24"/>
          <w:u w:val="single"/>
        </w:rPr>
        <w:t xml:space="preserve">     </w:t>
      </w:r>
      <w:r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 xml:space="preserve">41-рг             </w:t>
      </w:r>
      <w:r>
        <w:rPr>
          <w:sz w:val="24"/>
          <w:szCs w:val="24"/>
        </w:rPr>
        <w:t xml:space="preserve">                                       г. Владивосток                                     </w:t>
      </w:r>
      <w:r>
        <w:rPr>
          <w:sz w:val="24"/>
          <w:szCs w:val="24"/>
          <w:u w:val="none"/>
        </w:rPr>
        <w:t xml:space="preserve">№ 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 xml:space="preserve">7.10.2026 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Title"/>
        <w:ind w:hanging="0" w:left="1560" w:right="1717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 внесении на рассмотрение Законодательного Собрания Приморского края проекта закона Приморского края </w:t>
      </w: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shd w:fill="auto" w:val="clear"/>
        </w:rPr>
        <w:t>"О внесении изменений</w:t>
      </w:r>
    </w:p>
    <w:p>
      <w:pPr>
        <w:pStyle w:val="ConsTitle"/>
        <w:ind w:hanging="0" w:left="1560" w:right="1717"/>
        <w:jc w:val="center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shd w:fill="auto" w:val="clear"/>
        </w:rPr>
        <w:t>в отдельные законодательные акты Приморского края"</w:t>
      </w:r>
    </w:p>
    <w:p>
      <w:pPr>
        <w:pStyle w:val="Normal"/>
        <w:ind w:firstLine="567" w:righ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 w:righ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Normal"/>
        <w:widowControl/>
        <w:spacing w:lineRule="auto" w:line="360"/>
        <w:jc w:val="both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со статьей 4 Закона Приморского края</w:t>
        <w:br/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cs="Times New Roman" w:ascii="Times New Roman" w:hAnsi="Times New Roman"/>
          <w:sz w:val="28"/>
          <w:szCs w:val="28"/>
        </w:rPr>
        <w:t>О Законодательном Собрании Приморского края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</w:p>
    <w:p>
      <w:pPr>
        <w:pStyle w:val="ConsTitle"/>
        <w:spacing w:lineRule="auto" w:line="360"/>
        <w:ind w:firstLine="709" w:left="0" w:right="0"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>1. Внести на рассмо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трение Законодательного Собрания Приморского края проект закона Приморского края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"О внесении изменений в отдельные законодательные акты Приморского края"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pacing w:lineRule="auto" w:line="360"/>
        <w:ind w:firstLine="709" w:right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2. Назначить Красицкую Светлану Викторовну, министра труда и социальной политики Приморс</w:t>
      </w:r>
      <w:r>
        <w:rPr>
          <w:sz w:val="28"/>
          <w:szCs w:val="28"/>
        </w:rPr>
        <w:t xml:space="preserve">кого края, официальным представителем Губернатора Приморского края при рассмотрении данного вопроса Законодательным Собранием Приморского края.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Приморского края                             </w:t>
        <w:tab/>
        <w:t xml:space="preserve">                    О.Н. Кожемяко</w:t>
      </w:r>
    </w:p>
    <w:sectPr>
      <w:type w:val="nextPage"/>
      <w:pgSz w:w="11906" w:h="16838"/>
      <w:pgMar w:left="1418" w:right="851" w:gutter="0" w:header="0" w:top="567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>
    <w:name w:val="Основной шрифт абзаца"/>
    <w:qFormat/>
    <w:rPr/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onsTitle">
    <w:name w:val="ConsTitle"/>
    <w:qFormat/>
    <w:pPr>
      <w:widowControl/>
      <w:suppressAutoHyphens w:val="true"/>
      <w:bidi w:val="0"/>
      <w:spacing w:before="0" w:after="0"/>
      <w:ind w:hanging="0" w:left="0"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145</TotalTime>
  <Application>LibreOffice/25.8.4.2$Linux_X86_64 LibreOffice_project/580$Build-2</Application>
  <AppVersion>15.0000</AppVersion>
  <Pages>1</Pages>
  <Words>94</Words>
  <Characters>703</Characters>
  <CharactersWithSpaces>936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2012-06-22T09:58:00Z</dcterms:created>
  <dc:creator>zaharchenko_mo</dc:creator>
  <dc:description/>
  <dc:language>ru-RU</dc:language>
  <cp:lastModifiedBy/>
  <cp:lastPrinted>2026-02-25T15:49:00Z</cp:lastPrinted>
  <dcterms:modified xsi:type="dcterms:W3CDTF">2026-10-07T14:50:24Z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